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内蒙古伊泰煤炭股份有限公司塔拉壕矿井1000万吨/年产能核增项目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0E875FB"/>
    <w:rsid w:val="27441A2C"/>
    <w:rsid w:val="44EB321A"/>
    <w:rsid w:val="4B5804C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hy</cp:lastModifiedBy>
  <dcterms:modified xsi:type="dcterms:W3CDTF">2021-07-22T08:34:55Z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3CB39B44DFD843D38A4D3A908C004D32</vt:lpwstr>
  </property>
</Properties>
</file>